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0C6" w:rsidRPr="006D2B29" w:rsidRDefault="00A120C6" w:rsidP="00A120C6">
      <w:pPr>
        <w:rPr>
          <w:rFonts w:ascii="Century Gothic" w:hAnsi="Century Gothic"/>
          <w:b/>
          <w:color w:val="00B050"/>
          <w:sz w:val="28"/>
          <w:szCs w:val="28"/>
        </w:rPr>
      </w:pPr>
      <w:bookmarkStart w:id="0" w:name="_GoBack"/>
      <w:bookmarkEnd w:id="0"/>
    </w:p>
    <w:p w:rsidR="00876A54" w:rsidRDefault="00743614" w:rsidP="00876A54">
      <w:pPr>
        <w:pStyle w:val="Heading1"/>
      </w:pPr>
      <w:r>
        <w:t>Questions</w:t>
      </w:r>
    </w:p>
    <w:p w:rsidR="00876A54" w:rsidRDefault="0074361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Someone doing manual labor what would you see when looking at a section of the dermis of their hands</w:t>
      </w:r>
      <w:r w:rsidRPr="00202957">
        <w:rPr>
          <w:rFonts w:ascii="Century Gothic" w:hAnsi="Century Gothic"/>
          <w:sz w:val="22"/>
          <w:szCs w:val="22"/>
        </w:rPr>
        <w:t>?</w:t>
      </w:r>
    </w:p>
    <w:p w:rsidR="00601F0D" w:rsidRPr="00202957" w:rsidRDefault="00743614" w:rsidP="00601F0D">
      <w:pPr>
        <w:pStyle w:val="ListParagrap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The mechanical stress that results from manual labor will lead to the formation of keratinocyte that will lead to the creation of corns in the</w:t>
      </w:r>
      <w:r>
        <w:rPr>
          <w:rFonts w:ascii="Century Gothic" w:hAnsi="Century Gothic"/>
          <w:sz w:val="22"/>
          <w:szCs w:val="22"/>
        </w:rPr>
        <w:t xml:space="preserve"> feet or the hand.</w:t>
      </w:r>
    </w:p>
    <w:p w:rsidR="00876A54" w:rsidRDefault="00876A54" w:rsidP="00876A5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:rsidR="00876A54" w:rsidRDefault="00876A54" w:rsidP="00876A54">
      <w:pPr>
        <w:rPr>
          <w:rFonts w:ascii="Century Gothic" w:hAnsi="Century Gothic"/>
          <w:sz w:val="22"/>
          <w:szCs w:val="22"/>
        </w:rPr>
      </w:pPr>
    </w:p>
    <w:p w:rsidR="00876A54" w:rsidRPr="00457B37" w:rsidRDefault="00876A54" w:rsidP="00876A54">
      <w:pPr>
        <w:rPr>
          <w:rFonts w:ascii="Century Gothic" w:hAnsi="Century Gothic"/>
          <w:sz w:val="22"/>
          <w:szCs w:val="22"/>
        </w:rPr>
      </w:pPr>
    </w:p>
    <w:p w:rsidR="00876A54" w:rsidRDefault="0074361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callus is a hardening of skin, which protein is very abundant here</w:t>
      </w:r>
      <w:r w:rsidRPr="00202957">
        <w:rPr>
          <w:rFonts w:ascii="Century Gothic" w:hAnsi="Century Gothic"/>
          <w:sz w:val="22"/>
          <w:szCs w:val="22"/>
        </w:rPr>
        <w:t>?</w:t>
      </w:r>
    </w:p>
    <w:p w:rsidR="00DD0526" w:rsidRPr="00202957" w:rsidRDefault="00743614" w:rsidP="00DD0526">
      <w:pPr>
        <w:pStyle w:val="ListParagrap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Keratinocytes.</w:t>
      </w:r>
    </w:p>
    <w:p w:rsidR="00876A54" w:rsidRDefault="00876A54" w:rsidP="00876A5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:rsidR="00876A54" w:rsidRDefault="00876A54" w:rsidP="00876A54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:rsidR="00876A54" w:rsidRDefault="0074361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What will happen if the sebaceous gland slows their function</w:t>
      </w:r>
      <w:r w:rsidRPr="00202957">
        <w:rPr>
          <w:rFonts w:ascii="Century Gothic" w:hAnsi="Century Gothic"/>
          <w:sz w:val="22"/>
          <w:szCs w:val="22"/>
        </w:rPr>
        <w:t>?</w:t>
      </w:r>
    </w:p>
    <w:p w:rsidR="00DD0526" w:rsidRPr="00202957" w:rsidRDefault="00743614" w:rsidP="00DD0526">
      <w:pPr>
        <w:pStyle w:val="ListParagrap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In case the sebaceous gland declines their function the skin would dry out which can </w:t>
      </w:r>
      <w:r>
        <w:rPr>
          <w:rFonts w:ascii="Century Gothic" w:hAnsi="Century Gothic"/>
          <w:sz w:val="22"/>
          <w:szCs w:val="22"/>
        </w:rPr>
        <w:t>lead to prone to cuts.</w:t>
      </w:r>
    </w:p>
    <w:p w:rsidR="00876A54" w:rsidRDefault="00876A54" w:rsidP="00876A5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:rsidR="00876A54" w:rsidRDefault="00876A54" w:rsidP="00876A54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:rsidR="00876A54" w:rsidRPr="00202957" w:rsidRDefault="00876A54" w:rsidP="00876A54"/>
    <w:p w:rsidR="00876A54" w:rsidRDefault="0074361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202957">
        <w:rPr>
          <w:rFonts w:ascii="Century Gothic" w:hAnsi="Century Gothic"/>
          <w:sz w:val="22"/>
          <w:szCs w:val="22"/>
        </w:rPr>
        <w:t xml:space="preserve">Why </w:t>
      </w:r>
      <w:r>
        <w:rPr>
          <w:rFonts w:ascii="Century Gothic" w:hAnsi="Century Gothic"/>
          <w:sz w:val="22"/>
          <w:szCs w:val="22"/>
        </w:rPr>
        <w:t>does hair look shinier when we are sweating a lot</w:t>
      </w:r>
      <w:r w:rsidRPr="00202957">
        <w:rPr>
          <w:rFonts w:ascii="Century Gothic" w:hAnsi="Century Gothic"/>
          <w:sz w:val="22"/>
          <w:szCs w:val="22"/>
        </w:rPr>
        <w:t>?</w:t>
      </w:r>
    </w:p>
    <w:p w:rsidR="00DD0526" w:rsidRPr="00202957" w:rsidRDefault="00743614" w:rsidP="00DD0526">
      <w:pPr>
        <w:pStyle w:val="ListParagrap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When sweating the sweat helps to unclog the hair follicles that allow enough space for growth of new hair and also for proper functioning of the sebaceous gland.</w:t>
      </w:r>
    </w:p>
    <w:p w:rsidR="00876A54" w:rsidRDefault="00876A54" w:rsidP="00876A54">
      <w:pPr>
        <w:ind w:left="360"/>
        <w:rPr>
          <w:rFonts w:ascii="Century Gothic" w:hAnsi="Century Gothic"/>
          <w:sz w:val="22"/>
          <w:szCs w:val="22"/>
        </w:rPr>
      </w:pPr>
    </w:p>
    <w:p w:rsidR="00876A54" w:rsidRDefault="00876A54" w:rsidP="00876A54">
      <w:pPr>
        <w:ind w:left="360"/>
        <w:rPr>
          <w:rFonts w:ascii="Century Gothic" w:hAnsi="Century Gothic"/>
          <w:sz w:val="22"/>
          <w:szCs w:val="22"/>
        </w:rPr>
      </w:pPr>
    </w:p>
    <w:p w:rsidR="00876A54" w:rsidRPr="00255FF0" w:rsidRDefault="00876A54" w:rsidP="00876A54">
      <w:pPr>
        <w:rPr>
          <w:rFonts w:ascii="Century Gothic" w:hAnsi="Century Gothic"/>
          <w:sz w:val="22"/>
          <w:szCs w:val="22"/>
        </w:rPr>
      </w:pPr>
    </w:p>
    <w:p w:rsidR="00876A54" w:rsidRDefault="0074361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Skin grows</w:t>
      </w:r>
      <w:r>
        <w:rPr>
          <w:rFonts w:ascii="Century Gothic" w:hAnsi="Century Gothic"/>
          <w:sz w:val="22"/>
          <w:szCs w:val="22"/>
        </w:rPr>
        <w:t xml:space="preserve"> from a particular layer, what is the name of this layer and what might happen if this layer gets damaged</w:t>
      </w:r>
      <w:r w:rsidRPr="00202957">
        <w:rPr>
          <w:rFonts w:ascii="Century Gothic" w:hAnsi="Century Gothic"/>
          <w:sz w:val="22"/>
          <w:szCs w:val="22"/>
        </w:rPr>
        <w:t>?</w:t>
      </w:r>
    </w:p>
    <w:p w:rsidR="00DD0526" w:rsidRPr="00202957" w:rsidRDefault="00743614" w:rsidP="00DD0526">
      <w:pPr>
        <w:pStyle w:val="ListParagrap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The layer that i</w:t>
      </w:r>
      <w:r w:rsidR="0011649C">
        <w:rPr>
          <w:rFonts w:ascii="Century Gothic" w:hAnsi="Century Gothic"/>
          <w:sz w:val="22"/>
          <w:szCs w:val="22"/>
        </w:rPr>
        <w:t>s responsible for growth skin is the basal layer. If it gets damaged then scarring damage may occur.</w:t>
      </w:r>
    </w:p>
    <w:p w:rsidR="00A120C6" w:rsidRDefault="00A120C6" w:rsidP="0027240B">
      <w:pPr>
        <w:rPr>
          <w:rFonts w:ascii="Century Gothic" w:hAnsi="Century Gothic"/>
          <w:b/>
          <w:color w:val="231F20"/>
          <w:sz w:val="22"/>
          <w:szCs w:val="22"/>
        </w:rPr>
      </w:pPr>
    </w:p>
    <w:sectPr w:rsidR="00A120C6" w:rsidSect="006F5AA9">
      <w:headerReference w:type="default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614" w:rsidRDefault="00743614">
      <w:r>
        <w:separator/>
      </w:r>
    </w:p>
  </w:endnote>
  <w:endnote w:type="continuationSeparator" w:id="0">
    <w:p w:rsidR="00743614" w:rsidRDefault="0074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EF7" w:rsidRPr="004A0A20" w:rsidRDefault="00743614" w:rsidP="006F5AA9">
    <w:pPr>
      <w:spacing w:line="14" w:lineRule="auto"/>
      <w:rPr>
        <w:sz w:val="20"/>
        <w:szCs w:val="20"/>
      </w:rPr>
    </w:pPr>
    <w:r>
      <w:tab/>
    </w:r>
  </w:p>
  <w:p w:rsidR="00616EF7" w:rsidRDefault="00743614" w:rsidP="00BE4622">
    <w:pPr>
      <w:pStyle w:val="Header"/>
      <w:rPr>
        <w:sz w:val="2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-573405</wp:posOffset>
              </wp:positionH>
              <wp:positionV relativeFrom="paragraph">
                <wp:posOffset>194310</wp:posOffset>
              </wp:positionV>
              <wp:extent cx="2354580" cy="1638300"/>
              <wp:effectExtent l="0" t="0" r="762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580" cy="163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16EF7" w:rsidRDefault="00743614" w:rsidP="00BE4622">
                          <w:pPr>
                            <w:pStyle w:val="Footer"/>
                            <w:ind w:left="-720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©2016 Carolina Biological Supply Company</w:t>
                          </w:r>
                        </w:p>
                        <w:p w:rsidR="00616EF7" w:rsidRDefault="00616EF7" w:rsidP="00BE4622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185.4pt;height:33.9pt;margin-top:15.3pt;margin-left:-45.15pt;mso-height-percent:200;mso-height-relative:margin;mso-width-percent:0;mso-width-relative:margin;mso-wrap-distance-bottom:3.6pt;mso-wrap-distance-left:9pt;mso-wrap-distance-right:9pt;mso-wrap-distance-top:3.6pt;mso-wrap-style:square;position:absolute;visibility:visible;v-text-anchor:top;z-index:251660288" stroked="f">
              <v:textbox style="mso-fit-shape-to-text:t">
                <w:txbxContent>
                  <w:p w:rsidR="00616EF7" w:rsidP="00BE4622" w14:paraId="386EC6A7" w14:textId="4BB4C6B7">
                    <w:pPr>
                      <w:pStyle w:val="Footer"/>
                      <w:ind w:left="-720"/>
                      <w:jc w:val="right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©2016 Carolina Biological Supply Company</w:t>
                    </w:r>
                  </w:p>
                  <w:p w:rsidR="00616EF7" w:rsidP="00BE4622" w14:paraId="70500F34" w14:textId="1466BA8A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:rsidR="00616EF7" w:rsidRDefault="00616EF7" w:rsidP="00BE4622"/>
  <w:p w:rsidR="00616EF7" w:rsidRDefault="00743614" w:rsidP="00BE4622">
    <w:pPr>
      <w:spacing w:line="12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5257800</wp:posOffset>
          </wp:positionH>
          <wp:positionV relativeFrom="paragraph">
            <wp:posOffset>-140970</wp:posOffset>
          </wp:positionV>
          <wp:extent cx="1048385" cy="365760"/>
          <wp:effectExtent l="0" t="0" r="0" b="0"/>
          <wp:wrapTight wrapText="bothSides">
            <wp:wrapPolygon edited="0">
              <wp:start x="0" y="0"/>
              <wp:lineTo x="0" y="20250"/>
              <wp:lineTo x="21194" y="20250"/>
              <wp:lineTo x="21194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201073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616EF7" w:rsidRPr="001D5928" w:rsidRDefault="00616EF7" w:rsidP="006F5A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EF7" w:rsidRDefault="00743614" w:rsidP="00BE4622">
    <w:pPr>
      <w:pStyle w:val="Footer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5124450</wp:posOffset>
          </wp:positionH>
          <wp:positionV relativeFrom="paragraph">
            <wp:posOffset>-377189</wp:posOffset>
          </wp:positionV>
          <wp:extent cx="1466850" cy="876300"/>
          <wp:effectExtent l="0" t="0" r="0" b="0"/>
          <wp:wrapNone/>
          <wp:docPr id="42" name="Picture 42" descr="K:\CPMI\Distance Learning Team\DL team Images\Distance Learning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361983" name="Picture 42" descr="K:\CPMI\Distance Learning Team\DL team Images\Distance Learnin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614" w:rsidRDefault="00743614">
      <w:r>
        <w:separator/>
      </w:r>
    </w:p>
  </w:footnote>
  <w:footnote w:type="continuationSeparator" w:id="0">
    <w:p w:rsidR="00743614" w:rsidRDefault="00743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52594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6EF7" w:rsidRDefault="00743614">
        <w:pPr>
          <w:pStyle w:val="Header"/>
          <w:jc w:val="right"/>
        </w:pPr>
        <w:r w:rsidRPr="00BE4622">
          <w:rPr>
            <w:rFonts w:ascii="Century Gothic" w:hAnsi="Century Gothic"/>
          </w:rPr>
          <w:fldChar w:fldCharType="begin"/>
        </w:r>
        <w:r w:rsidRPr="00BE4622">
          <w:rPr>
            <w:rFonts w:ascii="Century Gothic" w:hAnsi="Century Gothic"/>
          </w:rPr>
          <w:instrText xml:space="preserve"> PAGE   \* MERGEFORMAT </w:instrText>
        </w:r>
        <w:r w:rsidRPr="00BE4622">
          <w:rPr>
            <w:rFonts w:ascii="Century Gothic" w:hAnsi="Century Gothic"/>
          </w:rPr>
          <w:fldChar w:fldCharType="separate"/>
        </w:r>
        <w:r w:rsidR="009B0557">
          <w:rPr>
            <w:rFonts w:ascii="Century Gothic" w:hAnsi="Century Gothic"/>
            <w:noProof/>
          </w:rPr>
          <w:t>2</w:t>
        </w:r>
        <w:r w:rsidRPr="00BE4622">
          <w:rPr>
            <w:rFonts w:ascii="Century Gothic" w:hAnsi="Century Gothic"/>
            <w:noProof/>
          </w:rPr>
          <w:fldChar w:fldCharType="end"/>
        </w:r>
      </w:p>
    </w:sdtContent>
  </w:sdt>
  <w:p w:rsidR="00616EF7" w:rsidRDefault="00616E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A0867"/>
    <w:multiLevelType w:val="hybridMultilevel"/>
    <w:tmpl w:val="6A5839FA"/>
    <w:lvl w:ilvl="0" w:tplc="7104001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B39870C6" w:tentative="1">
      <w:start w:val="1"/>
      <w:numFmt w:val="lowerLetter"/>
      <w:lvlText w:val="%2."/>
      <w:lvlJc w:val="left"/>
      <w:pPr>
        <w:ind w:left="1440" w:hanging="360"/>
      </w:pPr>
    </w:lvl>
    <w:lvl w:ilvl="2" w:tplc="DD00C8F2" w:tentative="1">
      <w:start w:val="1"/>
      <w:numFmt w:val="lowerRoman"/>
      <w:lvlText w:val="%3."/>
      <w:lvlJc w:val="right"/>
      <w:pPr>
        <w:ind w:left="2160" w:hanging="180"/>
      </w:pPr>
    </w:lvl>
    <w:lvl w:ilvl="3" w:tplc="8F60EF56" w:tentative="1">
      <w:start w:val="1"/>
      <w:numFmt w:val="decimal"/>
      <w:lvlText w:val="%4."/>
      <w:lvlJc w:val="left"/>
      <w:pPr>
        <w:ind w:left="2880" w:hanging="360"/>
      </w:pPr>
    </w:lvl>
    <w:lvl w:ilvl="4" w:tplc="6A8E47D0" w:tentative="1">
      <w:start w:val="1"/>
      <w:numFmt w:val="lowerLetter"/>
      <w:lvlText w:val="%5."/>
      <w:lvlJc w:val="left"/>
      <w:pPr>
        <w:ind w:left="3600" w:hanging="360"/>
      </w:pPr>
    </w:lvl>
    <w:lvl w:ilvl="5" w:tplc="7C28AEC8" w:tentative="1">
      <w:start w:val="1"/>
      <w:numFmt w:val="lowerRoman"/>
      <w:lvlText w:val="%6."/>
      <w:lvlJc w:val="right"/>
      <w:pPr>
        <w:ind w:left="4320" w:hanging="180"/>
      </w:pPr>
    </w:lvl>
    <w:lvl w:ilvl="6" w:tplc="9EE08D2C" w:tentative="1">
      <w:start w:val="1"/>
      <w:numFmt w:val="decimal"/>
      <w:lvlText w:val="%7."/>
      <w:lvlJc w:val="left"/>
      <w:pPr>
        <w:ind w:left="5040" w:hanging="360"/>
      </w:pPr>
    </w:lvl>
    <w:lvl w:ilvl="7" w:tplc="5FC43718" w:tentative="1">
      <w:start w:val="1"/>
      <w:numFmt w:val="lowerLetter"/>
      <w:lvlText w:val="%8."/>
      <w:lvlJc w:val="left"/>
      <w:pPr>
        <w:ind w:left="5760" w:hanging="360"/>
      </w:pPr>
    </w:lvl>
    <w:lvl w:ilvl="8" w:tplc="DEB681C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2M7EwMjOwNDI1NTFS0lEKTi0uzszPAykwqgUAtWCw4ywAAAA="/>
  </w:docVars>
  <w:rsids>
    <w:rsidRoot w:val="0050063D"/>
    <w:rsid w:val="00005622"/>
    <w:rsid w:val="00010CD9"/>
    <w:rsid w:val="0001427D"/>
    <w:rsid w:val="000165BB"/>
    <w:rsid w:val="00020B9A"/>
    <w:rsid w:val="00021871"/>
    <w:rsid w:val="000253A8"/>
    <w:rsid w:val="00025B05"/>
    <w:rsid w:val="00041D0A"/>
    <w:rsid w:val="00045888"/>
    <w:rsid w:val="00046C3B"/>
    <w:rsid w:val="000508D3"/>
    <w:rsid w:val="000540FB"/>
    <w:rsid w:val="000678BF"/>
    <w:rsid w:val="000756E6"/>
    <w:rsid w:val="000805BD"/>
    <w:rsid w:val="000820D7"/>
    <w:rsid w:val="00086426"/>
    <w:rsid w:val="00090678"/>
    <w:rsid w:val="000923EE"/>
    <w:rsid w:val="00094A9C"/>
    <w:rsid w:val="000A478F"/>
    <w:rsid w:val="000A509B"/>
    <w:rsid w:val="000B435F"/>
    <w:rsid w:val="000D63E1"/>
    <w:rsid w:val="000E01B0"/>
    <w:rsid w:val="000E2B99"/>
    <w:rsid w:val="000F3F1F"/>
    <w:rsid w:val="00103854"/>
    <w:rsid w:val="0011649C"/>
    <w:rsid w:val="00116B9C"/>
    <w:rsid w:val="00124589"/>
    <w:rsid w:val="00131CFA"/>
    <w:rsid w:val="00137006"/>
    <w:rsid w:val="00147900"/>
    <w:rsid w:val="0017258B"/>
    <w:rsid w:val="00185FB4"/>
    <w:rsid w:val="00193816"/>
    <w:rsid w:val="001A4435"/>
    <w:rsid w:val="001A64B6"/>
    <w:rsid w:val="001B14CD"/>
    <w:rsid w:val="001C5BAA"/>
    <w:rsid w:val="001C76CF"/>
    <w:rsid w:val="001D5928"/>
    <w:rsid w:val="001E29D0"/>
    <w:rsid w:val="001F168B"/>
    <w:rsid w:val="0020136D"/>
    <w:rsid w:val="00202957"/>
    <w:rsid w:val="00212F61"/>
    <w:rsid w:val="0022006F"/>
    <w:rsid w:val="00225151"/>
    <w:rsid w:val="0022609E"/>
    <w:rsid w:val="00227D66"/>
    <w:rsid w:val="00236002"/>
    <w:rsid w:val="0024021E"/>
    <w:rsid w:val="00241C5B"/>
    <w:rsid w:val="00253E30"/>
    <w:rsid w:val="00255FF0"/>
    <w:rsid w:val="00260BF8"/>
    <w:rsid w:val="00267E6C"/>
    <w:rsid w:val="0027240B"/>
    <w:rsid w:val="002727A0"/>
    <w:rsid w:val="0027666C"/>
    <w:rsid w:val="002871CD"/>
    <w:rsid w:val="00290D40"/>
    <w:rsid w:val="00290FF3"/>
    <w:rsid w:val="002A0637"/>
    <w:rsid w:val="002A6B72"/>
    <w:rsid w:val="002B15B8"/>
    <w:rsid w:val="002D3F0E"/>
    <w:rsid w:val="002F1448"/>
    <w:rsid w:val="002F1D4F"/>
    <w:rsid w:val="002F3278"/>
    <w:rsid w:val="003010C3"/>
    <w:rsid w:val="00303041"/>
    <w:rsid w:val="00307BEE"/>
    <w:rsid w:val="00311DF5"/>
    <w:rsid w:val="00313F32"/>
    <w:rsid w:val="00330AAB"/>
    <w:rsid w:val="00354362"/>
    <w:rsid w:val="003555F0"/>
    <w:rsid w:val="003600B8"/>
    <w:rsid w:val="00370331"/>
    <w:rsid w:val="00382388"/>
    <w:rsid w:val="0039202C"/>
    <w:rsid w:val="003A7608"/>
    <w:rsid w:val="003A7BCD"/>
    <w:rsid w:val="003B2A6B"/>
    <w:rsid w:val="003B76DE"/>
    <w:rsid w:val="003C2C66"/>
    <w:rsid w:val="003D0B46"/>
    <w:rsid w:val="003D515B"/>
    <w:rsid w:val="003D7656"/>
    <w:rsid w:val="003E2946"/>
    <w:rsid w:val="003F0630"/>
    <w:rsid w:val="003F2378"/>
    <w:rsid w:val="003F4A2B"/>
    <w:rsid w:val="004025FF"/>
    <w:rsid w:val="0040543A"/>
    <w:rsid w:val="004237DF"/>
    <w:rsid w:val="00426A61"/>
    <w:rsid w:val="00433047"/>
    <w:rsid w:val="00435A74"/>
    <w:rsid w:val="004435E7"/>
    <w:rsid w:val="00446DB0"/>
    <w:rsid w:val="00447A99"/>
    <w:rsid w:val="0045201A"/>
    <w:rsid w:val="00457B37"/>
    <w:rsid w:val="00466AC1"/>
    <w:rsid w:val="00471122"/>
    <w:rsid w:val="00492337"/>
    <w:rsid w:val="00497892"/>
    <w:rsid w:val="004A0A20"/>
    <w:rsid w:val="004B2966"/>
    <w:rsid w:val="004B58DC"/>
    <w:rsid w:val="004C0C19"/>
    <w:rsid w:val="004C20A0"/>
    <w:rsid w:val="004D4144"/>
    <w:rsid w:val="004D74DB"/>
    <w:rsid w:val="004E2874"/>
    <w:rsid w:val="004E755F"/>
    <w:rsid w:val="004F0682"/>
    <w:rsid w:val="004F0C2A"/>
    <w:rsid w:val="0050063D"/>
    <w:rsid w:val="005112FC"/>
    <w:rsid w:val="00520562"/>
    <w:rsid w:val="00531D36"/>
    <w:rsid w:val="00562487"/>
    <w:rsid w:val="00563AC2"/>
    <w:rsid w:val="00570642"/>
    <w:rsid w:val="005828EE"/>
    <w:rsid w:val="00586400"/>
    <w:rsid w:val="00590931"/>
    <w:rsid w:val="00591A1A"/>
    <w:rsid w:val="005A065F"/>
    <w:rsid w:val="005B15F2"/>
    <w:rsid w:val="005B58E7"/>
    <w:rsid w:val="005B7E6D"/>
    <w:rsid w:val="005C0D2E"/>
    <w:rsid w:val="005D3FDB"/>
    <w:rsid w:val="00601F0D"/>
    <w:rsid w:val="0060729A"/>
    <w:rsid w:val="00610082"/>
    <w:rsid w:val="0061654F"/>
    <w:rsid w:val="00616717"/>
    <w:rsid w:val="00616EF7"/>
    <w:rsid w:val="00627A6D"/>
    <w:rsid w:val="006501F6"/>
    <w:rsid w:val="00652886"/>
    <w:rsid w:val="00662523"/>
    <w:rsid w:val="00663CA5"/>
    <w:rsid w:val="006674BC"/>
    <w:rsid w:val="0066766F"/>
    <w:rsid w:val="0067536B"/>
    <w:rsid w:val="006833B6"/>
    <w:rsid w:val="00683A1C"/>
    <w:rsid w:val="00684682"/>
    <w:rsid w:val="00686553"/>
    <w:rsid w:val="00691C63"/>
    <w:rsid w:val="006942C1"/>
    <w:rsid w:val="00696C8D"/>
    <w:rsid w:val="006B71D5"/>
    <w:rsid w:val="006C1EFC"/>
    <w:rsid w:val="006C3C5D"/>
    <w:rsid w:val="006C55EF"/>
    <w:rsid w:val="006D11D8"/>
    <w:rsid w:val="006D19D1"/>
    <w:rsid w:val="006D2B29"/>
    <w:rsid w:val="006E280D"/>
    <w:rsid w:val="006F294D"/>
    <w:rsid w:val="006F5AA9"/>
    <w:rsid w:val="00703F39"/>
    <w:rsid w:val="0071281D"/>
    <w:rsid w:val="007138C6"/>
    <w:rsid w:val="00715FEF"/>
    <w:rsid w:val="007239EE"/>
    <w:rsid w:val="00733C4A"/>
    <w:rsid w:val="00733FD4"/>
    <w:rsid w:val="0073706B"/>
    <w:rsid w:val="00743614"/>
    <w:rsid w:val="00756199"/>
    <w:rsid w:val="00757BAB"/>
    <w:rsid w:val="007645FB"/>
    <w:rsid w:val="00774AAD"/>
    <w:rsid w:val="007867D4"/>
    <w:rsid w:val="007A0DF2"/>
    <w:rsid w:val="007A2F52"/>
    <w:rsid w:val="007A317D"/>
    <w:rsid w:val="007C0DE9"/>
    <w:rsid w:val="007E7BB5"/>
    <w:rsid w:val="007E7E98"/>
    <w:rsid w:val="007F213E"/>
    <w:rsid w:val="007F5364"/>
    <w:rsid w:val="00806081"/>
    <w:rsid w:val="00814349"/>
    <w:rsid w:val="00833CD5"/>
    <w:rsid w:val="00846A8D"/>
    <w:rsid w:val="00847600"/>
    <w:rsid w:val="00854146"/>
    <w:rsid w:val="00876A54"/>
    <w:rsid w:val="008831DA"/>
    <w:rsid w:val="008A785F"/>
    <w:rsid w:val="008A7D88"/>
    <w:rsid w:val="008C6221"/>
    <w:rsid w:val="008D0560"/>
    <w:rsid w:val="008D2FA2"/>
    <w:rsid w:val="008D5F0A"/>
    <w:rsid w:val="008F1F64"/>
    <w:rsid w:val="008F5173"/>
    <w:rsid w:val="008F6292"/>
    <w:rsid w:val="0090601F"/>
    <w:rsid w:val="00910541"/>
    <w:rsid w:val="009110F1"/>
    <w:rsid w:val="0091138E"/>
    <w:rsid w:val="00922E19"/>
    <w:rsid w:val="00923774"/>
    <w:rsid w:val="00936A7F"/>
    <w:rsid w:val="009403C9"/>
    <w:rsid w:val="00944AAF"/>
    <w:rsid w:val="0096695B"/>
    <w:rsid w:val="00974726"/>
    <w:rsid w:val="00994963"/>
    <w:rsid w:val="009A2DB2"/>
    <w:rsid w:val="009B0557"/>
    <w:rsid w:val="009C1F8B"/>
    <w:rsid w:val="009C26BD"/>
    <w:rsid w:val="009C2AA3"/>
    <w:rsid w:val="009C573A"/>
    <w:rsid w:val="009C633F"/>
    <w:rsid w:val="009D056E"/>
    <w:rsid w:val="009D12B1"/>
    <w:rsid w:val="009D649E"/>
    <w:rsid w:val="009E4A5F"/>
    <w:rsid w:val="00A10F1A"/>
    <w:rsid w:val="00A120C6"/>
    <w:rsid w:val="00A1435E"/>
    <w:rsid w:val="00A31E5F"/>
    <w:rsid w:val="00A36A2C"/>
    <w:rsid w:val="00A43E4F"/>
    <w:rsid w:val="00A46A9F"/>
    <w:rsid w:val="00A502C4"/>
    <w:rsid w:val="00A54787"/>
    <w:rsid w:val="00A74796"/>
    <w:rsid w:val="00A75133"/>
    <w:rsid w:val="00A90603"/>
    <w:rsid w:val="00A92DD6"/>
    <w:rsid w:val="00A95A25"/>
    <w:rsid w:val="00AA722D"/>
    <w:rsid w:val="00AB060A"/>
    <w:rsid w:val="00AB2B70"/>
    <w:rsid w:val="00AB6A62"/>
    <w:rsid w:val="00AB6EBA"/>
    <w:rsid w:val="00AD198A"/>
    <w:rsid w:val="00AD1BEE"/>
    <w:rsid w:val="00AD7930"/>
    <w:rsid w:val="00AE1D80"/>
    <w:rsid w:val="00AF1051"/>
    <w:rsid w:val="00AF1921"/>
    <w:rsid w:val="00AF2685"/>
    <w:rsid w:val="00AF3E06"/>
    <w:rsid w:val="00B002FD"/>
    <w:rsid w:val="00B17382"/>
    <w:rsid w:val="00B2746C"/>
    <w:rsid w:val="00B300F1"/>
    <w:rsid w:val="00B305FF"/>
    <w:rsid w:val="00B37281"/>
    <w:rsid w:val="00B50E0A"/>
    <w:rsid w:val="00B6095D"/>
    <w:rsid w:val="00B64499"/>
    <w:rsid w:val="00B7447D"/>
    <w:rsid w:val="00B8071E"/>
    <w:rsid w:val="00B92D35"/>
    <w:rsid w:val="00BA5C71"/>
    <w:rsid w:val="00BC0A3D"/>
    <w:rsid w:val="00BC43E1"/>
    <w:rsid w:val="00BE302B"/>
    <w:rsid w:val="00BE4622"/>
    <w:rsid w:val="00BE520F"/>
    <w:rsid w:val="00BE711F"/>
    <w:rsid w:val="00BF2AFF"/>
    <w:rsid w:val="00C15122"/>
    <w:rsid w:val="00C16942"/>
    <w:rsid w:val="00C32B42"/>
    <w:rsid w:val="00C34AA9"/>
    <w:rsid w:val="00C461FB"/>
    <w:rsid w:val="00C46DD2"/>
    <w:rsid w:val="00C51366"/>
    <w:rsid w:val="00C62716"/>
    <w:rsid w:val="00C67A9E"/>
    <w:rsid w:val="00C70106"/>
    <w:rsid w:val="00C71DD4"/>
    <w:rsid w:val="00C7379E"/>
    <w:rsid w:val="00C7455F"/>
    <w:rsid w:val="00C827FE"/>
    <w:rsid w:val="00C8418E"/>
    <w:rsid w:val="00CB2232"/>
    <w:rsid w:val="00CB2895"/>
    <w:rsid w:val="00CB3E46"/>
    <w:rsid w:val="00CB4676"/>
    <w:rsid w:val="00CB7EBD"/>
    <w:rsid w:val="00CC19B5"/>
    <w:rsid w:val="00CC7753"/>
    <w:rsid w:val="00CD4D30"/>
    <w:rsid w:val="00CE23FF"/>
    <w:rsid w:val="00CE5343"/>
    <w:rsid w:val="00CF028F"/>
    <w:rsid w:val="00D13A3B"/>
    <w:rsid w:val="00D266AF"/>
    <w:rsid w:val="00D26FC5"/>
    <w:rsid w:val="00D27847"/>
    <w:rsid w:val="00D467CB"/>
    <w:rsid w:val="00D54B2A"/>
    <w:rsid w:val="00D669D5"/>
    <w:rsid w:val="00D671DA"/>
    <w:rsid w:val="00D74295"/>
    <w:rsid w:val="00D76ED9"/>
    <w:rsid w:val="00D80E01"/>
    <w:rsid w:val="00D96306"/>
    <w:rsid w:val="00D9741A"/>
    <w:rsid w:val="00DA63DA"/>
    <w:rsid w:val="00DB33D6"/>
    <w:rsid w:val="00DB3B30"/>
    <w:rsid w:val="00DC3797"/>
    <w:rsid w:val="00DD00DB"/>
    <w:rsid w:val="00DD0526"/>
    <w:rsid w:val="00DD4C11"/>
    <w:rsid w:val="00DE2806"/>
    <w:rsid w:val="00DE5850"/>
    <w:rsid w:val="00DE7B8C"/>
    <w:rsid w:val="00DF5B97"/>
    <w:rsid w:val="00DF6B84"/>
    <w:rsid w:val="00E01976"/>
    <w:rsid w:val="00E348BF"/>
    <w:rsid w:val="00E824C7"/>
    <w:rsid w:val="00E84B21"/>
    <w:rsid w:val="00E86B8B"/>
    <w:rsid w:val="00E94C12"/>
    <w:rsid w:val="00EA1878"/>
    <w:rsid w:val="00EA7497"/>
    <w:rsid w:val="00EB4973"/>
    <w:rsid w:val="00EB7298"/>
    <w:rsid w:val="00EB78E0"/>
    <w:rsid w:val="00EB7E03"/>
    <w:rsid w:val="00EC0FC3"/>
    <w:rsid w:val="00EC6873"/>
    <w:rsid w:val="00ED5540"/>
    <w:rsid w:val="00EF61B3"/>
    <w:rsid w:val="00F03F86"/>
    <w:rsid w:val="00F04969"/>
    <w:rsid w:val="00F235C2"/>
    <w:rsid w:val="00F24951"/>
    <w:rsid w:val="00F33135"/>
    <w:rsid w:val="00F46760"/>
    <w:rsid w:val="00F46E5D"/>
    <w:rsid w:val="00F549C3"/>
    <w:rsid w:val="00F563F4"/>
    <w:rsid w:val="00F6362B"/>
    <w:rsid w:val="00F636BE"/>
    <w:rsid w:val="00F63E4E"/>
    <w:rsid w:val="00F703B5"/>
    <w:rsid w:val="00F8065D"/>
    <w:rsid w:val="00F81BA4"/>
    <w:rsid w:val="00F82265"/>
    <w:rsid w:val="00F85556"/>
    <w:rsid w:val="00F97CE0"/>
    <w:rsid w:val="00FA6BA9"/>
    <w:rsid w:val="00FC209A"/>
    <w:rsid w:val="00FC4212"/>
    <w:rsid w:val="00FC6F39"/>
    <w:rsid w:val="00FD6EDD"/>
    <w:rsid w:val="00FE1743"/>
    <w:rsid w:val="00F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1.  Section Title"/>
    <w:basedOn w:val="Normal"/>
    <w:next w:val="Normal"/>
    <w:qFormat/>
    <w:rsid w:val="0027240B"/>
    <w:pPr>
      <w:keepNext/>
      <w:spacing w:after="120"/>
      <w:outlineLvl w:val="0"/>
    </w:pPr>
    <w:rPr>
      <w:rFonts w:ascii="Century Gothic" w:hAnsi="Century Gothic" w:cs="Arial"/>
      <w:b/>
      <w:bCs/>
      <w:color w:val="00B050"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27240B"/>
    <w:pPr>
      <w:keepNext/>
      <w:spacing w:after="120"/>
      <w:outlineLvl w:val="1"/>
    </w:pPr>
    <w:rPr>
      <w:rFonts w:ascii="Century Gothic" w:hAnsi="Century Gothic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character" w:styleId="Hyperlink">
    <w:name w:val="Hyperlink"/>
    <w:uiPriority w:val="99"/>
    <w:unhideWhenUsed/>
    <w:rsid w:val="00531D36"/>
    <w:rPr>
      <w:color w:val="0000FF"/>
      <w:u w:val="single"/>
    </w:rPr>
  </w:style>
  <w:style w:type="table" w:styleId="TableGrid">
    <w:name w:val="Table Grid"/>
    <w:basedOn w:val="TableNormal"/>
    <w:uiPriority w:val="59"/>
    <w:rsid w:val="004E75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E755F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562487"/>
    <w:pPr>
      <w:ind w:left="720"/>
      <w:contextualSpacing/>
    </w:pPr>
  </w:style>
  <w:style w:type="paragraph" w:styleId="Revision">
    <w:name w:val="Revision"/>
    <w:hidden/>
    <w:uiPriority w:val="99"/>
    <w:semiHidden/>
    <w:rsid w:val="00F46E5D"/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24951"/>
    <w:pPr>
      <w:tabs>
        <w:tab w:val="right" w:leader="dot" w:pos="9350"/>
      </w:tabs>
      <w:spacing w:after="360"/>
    </w:pPr>
    <w:rPr>
      <w:rFonts w:ascii="Century Gothic" w:hAnsi="Century Gothic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E462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BE4622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831DA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831DA"/>
    <w:rPr>
      <w:rFonts w:ascii="Century Gothic" w:eastAsia="Century Gothic" w:hAnsi="Century Gothic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C461FB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apple-converted-space">
    <w:name w:val="apple-converted-space"/>
    <w:basedOn w:val="DefaultParagraphFont"/>
    <w:rsid w:val="001E29D0"/>
  </w:style>
  <w:style w:type="character" w:customStyle="1" w:styleId="ListParagraphChar">
    <w:name w:val="List Paragraph Char"/>
    <w:basedOn w:val="DefaultParagraphFont"/>
    <w:link w:val="ListParagraph"/>
    <w:uiPriority w:val="34"/>
    <w:rsid w:val="00876A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hitehurs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13743-1E08-4A96-8B89-FE7F8CCF6391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5FA4E5F4-18AF-476A-A444-9CD8BAE2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2018-11-10T23:39:00Z</dcterms:created>
  <dcterms:modified xsi:type="dcterms:W3CDTF">2018-11-10T23:39:00Z</dcterms:modified>
</cp:coreProperties>
</file>